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E3EAB3" w14:textId="4D76E6FB" w:rsidR="000A6938" w:rsidRPr="003C1A1C" w:rsidRDefault="00EE464F" w:rsidP="006F4A6E">
      <w:pPr>
        <w:spacing w:after="120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Cs/>
          <w:noProof/>
          <w:sz w:val="22"/>
          <w:szCs w:val="22"/>
        </w:rPr>
        <w:drawing>
          <wp:inline distT="0" distB="0" distL="0" distR="0" wp14:anchorId="658811AF" wp14:editId="45B9ADAC">
            <wp:extent cx="3057525" cy="752475"/>
            <wp:effectExtent l="0" t="0" r="9525" b="9525"/>
            <wp:docPr id="30980965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14F6FC" w14:textId="77777777" w:rsidR="00EE464F" w:rsidRDefault="00EE464F" w:rsidP="006F4A6E">
      <w:pPr>
        <w:spacing w:after="120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70AF802F" w14:textId="234BD41C" w:rsidR="006F4A6E" w:rsidRPr="003C1A1C" w:rsidRDefault="00135D99" w:rsidP="006F4A6E">
      <w:pPr>
        <w:spacing w:after="12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C1A1C">
        <w:rPr>
          <w:rFonts w:asciiTheme="minorHAnsi" w:hAnsiTheme="minorHAnsi" w:cstheme="minorHAnsi"/>
          <w:b/>
          <w:sz w:val="28"/>
          <w:szCs w:val="28"/>
        </w:rPr>
        <w:t>CHAVASSE TRAV</w:t>
      </w:r>
      <w:r w:rsidR="00DC6C74" w:rsidRPr="003C1A1C">
        <w:rPr>
          <w:rFonts w:asciiTheme="minorHAnsi" w:hAnsiTheme="minorHAnsi" w:cstheme="minorHAnsi"/>
          <w:b/>
          <w:sz w:val="28"/>
          <w:szCs w:val="28"/>
        </w:rPr>
        <w:t>EL AWARD</w:t>
      </w:r>
    </w:p>
    <w:p w14:paraId="17D57CE5" w14:textId="68AC30E4" w:rsidR="006F4A6E" w:rsidRPr="003C1A1C" w:rsidRDefault="006F4A6E" w:rsidP="006F4A6E">
      <w:pPr>
        <w:spacing w:after="12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C1A1C">
        <w:rPr>
          <w:rFonts w:asciiTheme="minorHAnsi" w:hAnsiTheme="minorHAnsi" w:cstheme="minorHAnsi"/>
          <w:b/>
          <w:sz w:val="28"/>
          <w:szCs w:val="28"/>
        </w:rPr>
        <w:t>APPLICATION FORM</w:t>
      </w:r>
      <w:r w:rsidR="005121CB">
        <w:rPr>
          <w:rFonts w:asciiTheme="minorHAnsi" w:hAnsiTheme="minorHAnsi" w:cstheme="minorHAnsi"/>
          <w:b/>
          <w:sz w:val="28"/>
          <w:szCs w:val="28"/>
        </w:rPr>
        <w:t xml:space="preserve"> 2025</w:t>
      </w:r>
    </w:p>
    <w:p w14:paraId="74250D5E" w14:textId="5CBDC6F3" w:rsidR="00026387" w:rsidRPr="003C1A1C" w:rsidRDefault="00026387" w:rsidP="00EE464F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6974"/>
      </w:tblGrid>
      <w:tr w:rsidR="006F4A6E" w:rsidRPr="003C1A1C" w14:paraId="3FC51DC3" w14:textId="77777777" w:rsidTr="003C1A1C">
        <w:tc>
          <w:tcPr>
            <w:tcW w:w="2660" w:type="dxa"/>
            <w:shd w:val="clear" w:color="auto" w:fill="auto"/>
          </w:tcPr>
          <w:p w14:paraId="4C7EC77C" w14:textId="77777777" w:rsidR="006F4A6E" w:rsidRPr="003C1A1C" w:rsidRDefault="006F4A6E" w:rsidP="00001A80">
            <w:pPr>
              <w:spacing w:before="60" w:after="12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b/>
                <w:sz w:val="22"/>
                <w:szCs w:val="22"/>
              </w:rPr>
              <w:t>APPLICANT: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2108076560"/>
            <w:placeholder>
              <w:docPart w:val="DefaultPlaceholder_-1854013440"/>
            </w:placeholder>
            <w:showingPlcHdr/>
          </w:sdtPr>
          <w:sdtContent>
            <w:tc>
              <w:tcPr>
                <w:tcW w:w="6974" w:type="dxa"/>
                <w:shd w:val="clear" w:color="auto" w:fill="auto"/>
              </w:tcPr>
              <w:p w14:paraId="36B7AF19" w14:textId="0AC983C2" w:rsidR="006F4A6E" w:rsidRPr="003C1A1C" w:rsidRDefault="00A96FE3" w:rsidP="00001A80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p>
            </w:tc>
          </w:sdtContent>
        </w:sdt>
      </w:tr>
      <w:tr w:rsidR="006F4A6E" w:rsidRPr="003C1A1C" w14:paraId="738440E2" w14:textId="77777777" w:rsidTr="003C1A1C">
        <w:tc>
          <w:tcPr>
            <w:tcW w:w="2660" w:type="dxa"/>
            <w:shd w:val="clear" w:color="auto" w:fill="auto"/>
          </w:tcPr>
          <w:p w14:paraId="081386DA" w14:textId="77777777" w:rsidR="006F4A6E" w:rsidRPr="003C1A1C" w:rsidRDefault="006F4A6E" w:rsidP="00001A80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Name: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126928534"/>
            <w:placeholder>
              <w:docPart w:val="DefaultPlaceholder_-1854013440"/>
            </w:placeholder>
            <w:showingPlcHdr/>
          </w:sdtPr>
          <w:sdtContent>
            <w:tc>
              <w:tcPr>
                <w:tcW w:w="6974" w:type="dxa"/>
                <w:shd w:val="clear" w:color="auto" w:fill="auto"/>
              </w:tcPr>
              <w:p w14:paraId="702917D5" w14:textId="78A832E2" w:rsidR="006F4A6E" w:rsidRPr="003C1A1C" w:rsidRDefault="00A96FE3" w:rsidP="00001A80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p>
            </w:tc>
          </w:sdtContent>
        </w:sdt>
      </w:tr>
      <w:tr w:rsidR="009B00CD" w:rsidRPr="003C1A1C" w14:paraId="0B577EDD" w14:textId="77777777" w:rsidTr="003C1A1C">
        <w:tc>
          <w:tcPr>
            <w:tcW w:w="2660" w:type="dxa"/>
            <w:tcBorders>
              <w:bottom w:val="nil"/>
            </w:tcBorders>
            <w:shd w:val="clear" w:color="auto" w:fill="auto"/>
          </w:tcPr>
          <w:p w14:paraId="33BA1DB5" w14:textId="77777777" w:rsidR="009B00CD" w:rsidRPr="003C1A1C" w:rsidRDefault="009B00CD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Position: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1082411762"/>
            <w:placeholder>
              <w:docPart w:val="DefaultPlaceholder_-1854013440"/>
            </w:placeholder>
            <w:showingPlcHdr/>
          </w:sdtPr>
          <w:sdtContent>
            <w:tc>
              <w:tcPr>
                <w:tcW w:w="6974" w:type="dxa"/>
                <w:tcBorders>
                  <w:bottom w:val="nil"/>
                </w:tcBorders>
                <w:shd w:val="clear" w:color="auto" w:fill="auto"/>
              </w:tcPr>
              <w:p w14:paraId="0612691F" w14:textId="33C1F642" w:rsidR="009B00CD" w:rsidRPr="003C1A1C" w:rsidRDefault="00A96FE3" w:rsidP="00001A80">
                <w:pPr>
                  <w:spacing w:after="120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p>
            </w:tc>
          </w:sdtContent>
        </w:sdt>
      </w:tr>
      <w:tr w:rsidR="009B00CD" w:rsidRPr="003C1A1C" w14:paraId="195E0B56" w14:textId="77777777" w:rsidTr="003C1A1C">
        <w:tc>
          <w:tcPr>
            <w:tcW w:w="2660" w:type="dxa"/>
            <w:tcBorders>
              <w:bottom w:val="nil"/>
            </w:tcBorders>
            <w:shd w:val="clear" w:color="auto" w:fill="auto"/>
          </w:tcPr>
          <w:p w14:paraId="36AAAB65" w14:textId="77777777" w:rsidR="009B00CD" w:rsidRPr="003C1A1C" w:rsidRDefault="009B00CD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Employer: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871769785"/>
            <w:placeholder>
              <w:docPart w:val="DefaultPlaceholder_-1854013440"/>
            </w:placeholder>
            <w:showingPlcHdr/>
          </w:sdtPr>
          <w:sdtContent>
            <w:tc>
              <w:tcPr>
                <w:tcW w:w="6974" w:type="dxa"/>
                <w:tcBorders>
                  <w:bottom w:val="nil"/>
                </w:tcBorders>
                <w:shd w:val="clear" w:color="auto" w:fill="auto"/>
              </w:tcPr>
              <w:p w14:paraId="4C7E03A1" w14:textId="7103C39D" w:rsidR="009B00CD" w:rsidRPr="003C1A1C" w:rsidRDefault="00A96FE3" w:rsidP="00001A80">
                <w:pPr>
                  <w:spacing w:after="120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p>
            </w:tc>
          </w:sdtContent>
        </w:sdt>
      </w:tr>
      <w:tr w:rsidR="006F4A6E" w:rsidRPr="003C1A1C" w14:paraId="02F02206" w14:textId="77777777" w:rsidTr="003C1A1C">
        <w:tc>
          <w:tcPr>
            <w:tcW w:w="2660" w:type="dxa"/>
            <w:tcBorders>
              <w:bottom w:val="nil"/>
            </w:tcBorders>
            <w:shd w:val="clear" w:color="auto" w:fill="auto"/>
          </w:tcPr>
          <w:p w14:paraId="47E59F89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Contact details</w:t>
            </w:r>
            <w:r w:rsidR="009B00CD" w:rsidRPr="003C1A1C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6974" w:type="dxa"/>
            <w:tcBorders>
              <w:bottom w:val="nil"/>
            </w:tcBorders>
            <w:shd w:val="clear" w:color="auto" w:fill="auto"/>
          </w:tcPr>
          <w:p w14:paraId="4F261493" w14:textId="502C364A" w:rsidR="006F4A6E" w:rsidRPr="003C1A1C" w:rsidRDefault="009B00CD" w:rsidP="00001A80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Postal</w:t>
            </w:r>
            <w:r w:rsidR="00A96FE3" w:rsidRPr="003C1A1C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38858131"/>
                <w:placeholder>
                  <w:docPart w:val="DefaultPlaceholder_-1854013440"/>
                </w:placeholder>
                <w:showingPlcHdr/>
              </w:sdtPr>
              <w:sdtContent>
                <w:r w:rsidR="00A96FE3"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sdtContent>
            </w:sdt>
          </w:p>
        </w:tc>
      </w:tr>
      <w:tr w:rsidR="009B00CD" w:rsidRPr="003C1A1C" w14:paraId="0E3F0419" w14:textId="77777777" w:rsidTr="003C1A1C">
        <w:tc>
          <w:tcPr>
            <w:tcW w:w="2660" w:type="dxa"/>
            <w:tcBorders>
              <w:bottom w:val="nil"/>
            </w:tcBorders>
            <w:shd w:val="clear" w:color="auto" w:fill="auto"/>
          </w:tcPr>
          <w:p w14:paraId="5155F2C1" w14:textId="77777777" w:rsidR="009B00CD" w:rsidRPr="003C1A1C" w:rsidRDefault="009B00CD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974" w:type="dxa"/>
            <w:tcBorders>
              <w:bottom w:val="nil"/>
            </w:tcBorders>
            <w:shd w:val="clear" w:color="auto" w:fill="auto"/>
          </w:tcPr>
          <w:p w14:paraId="694EC741" w14:textId="71CDE150" w:rsidR="009B00CD" w:rsidRPr="003C1A1C" w:rsidRDefault="009B00CD" w:rsidP="00001A80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Email</w:t>
            </w:r>
            <w:r w:rsidR="00A96FE3" w:rsidRPr="003C1A1C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570393510"/>
                <w:placeholder>
                  <w:docPart w:val="DefaultPlaceholder_-1854013440"/>
                </w:placeholder>
                <w:showingPlcHdr/>
              </w:sdtPr>
              <w:sdtContent>
                <w:r w:rsidR="00A96FE3"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sdtContent>
            </w:sdt>
          </w:p>
        </w:tc>
      </w:tr>
      <w:tr w:rsidR="006F4A6E" w:rsidRPr="003C1A1C" w14:paraId="1CC6F2E9" w14:textId="77777777" w:rsidTr="003C1A1C">
        <w:tc>
          <w:tcPr>
            <w:tcW w:w="266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228CF3BF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97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146FB6DD" w14:textId="2D8A7F0C" w:rsidR="006F4A6E" w:rsidRPr="003C1A1C" w:rsidRDefault="006F4A6E" w:rsidP="00001A80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Phone</w:t>
            </w:r>
            <w:r w:rsidR="00A96FE3" w:rsidRPr="003C1A1C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281768163"/>
                <w:placeholder>
                  <w:docPart w:val="DefaultPlaceholder_-1854013440"/>
                </w:placeholder>
                <w:showingPlcHdr/>
              </w:sdtPr>
              <w:sdtContent>
                <w:r w:rsidR="00A96FE3"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sdtContent>
            </w:sdt>
          </w:p>
        </w:tc>
      </w:tr>
      <w:tr w:rsidR="009946B9" w:rsidRPr="003C1A1C" w14:paraId="73EC1A9A" w14:textId="77777777" w:rsidTr="003C1A1C">
        <w:tc>
          <w:tcPr>
            <w:tcW w:w="266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7C39D170" w14:textId="77777777" w:rsidR="00A96FE3" w:rsidRPr="003C1A1C" w:rsidRDefault="00F85E6C" w:rsidP="00A96FE3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b/>
                <w:sz w:val="22"/>
                <w:szCs w:val="22"/>
              </w:rPr>
              <w:t>APPL</w:t>
            </w:r>
            <w:r w:rsidR="009946B9" w:rsidRPr="003C1A1C">
              <w:rPr>
                <w:rFonts w:asciiTheme="minorHAnsi" w:hAnsiTheme="minorHAnsi" w:cstheme="minorHAnsi"/>
                <w:b/>
                <w:sz w:val="22"/>
                <w:szCs w:val="22"/>
              </w:rPr>
              <w:t>ICATION</w:t>
            </w:r>
            <w:r w:rsidR="00A96FE3" w:rsidRPr="003C1A1C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br/>
            </w:r>
            <w:r w:rsidR="00A96FE3" w:rsidRPr="003C1A1C">
              <w:rPr>
                <w:rFonts w:asciiTheme="minorHAnsi" w:hAnsiTheme="minorHAnsi" w:cstheme="minorHAnsi"/>
                <w:sz w:val="22"/>
                <w:szCs w:val="22"/>
              </w:rPr>
              <w:t>Brief explanation:</w:t>
            </w:r>
          </w:p>
          <w:p w14:paraId="17619815" w14:textId="5124BBE2" w:rsidR="009946B9" w:rsidRPr="003C1A1C" w:rsidRDefault="009946B9" w:rsidP="009946B9">
            <w:pPr>
              <w:spacing w:before="6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97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sdt>
            <w:sdtPr>
              <w:rPr>
                <w:rFonts w:asciiTheme="minorHAnsi" w:hAnsiTheme="minorHAnsi" w:cstheme="minorHAnsi"/>
                <w:sz w:val="22"/>
                <w:szCs w:val="22"/>
              </w:rPr>
              <w:id w:val="-881941297"/>
              <w:placeholder>
                <w:docPart w:val="DefaultPlaceholder_-1854013440"/>
              </w:placeholder>
              <w:showingPlcHdr/>
            </w:sdtPr>
            <w:sdtContent>
              <w:p w14:paraId="1D9E6AED" w14:textId="7E2D782B" w:rsidR="009946B9" w:rsidRPr="003C1A1C" w:rsidRDefault="00A96FE3" w:rsidP="00001A80">
                <w:pPr>
                  <w:spacing w:after="120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6178D765" w14:textId="77777777" w:rsidR="009946B9" w:rsidRPr="003C1A1C" w:rsidRDefault="009946B9" w:rsidP="00001A80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946B9" w:rsidRPr="003C1A1C" w14:paraId="587FA970" w14:textId="77777777" w:rsidTr="003C1A1C">
        <w:tc>
          <w:tcPr>
            <w:tcW w:w="266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43C568C7" w14:textId="77777777" w:rsidR="009946B9" w:rsidRPr="003C1A1C" w:rsidRDefault="009946B9" w:rsidP="009946B9">
            <w:pPr>
              <w:spacing w:before="60" w:after="120"/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</w:pPr>
          </w:p>
        </w:tc>
        <w:tc>
          <w:tcPr>
            <w:tcW w:w="697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07516440" w14:textId="5A885AC6" w:rsidR="009946B9" w:rsidRPr="003C1A1C" w:rsidRDefault="009946B9" w:rsidP="00001A80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Amount sought:</w:t>
            </w:r>
            <w:r w:rsidR="00A96FE3" w:rsidRPr="003C1A1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860879630"/>
                <w:placeholder>
                  <w:docPart w:val="DefaultPlaceholder_-1854013440"/>
                </w:placeholder>
                <w:showingPlcHdr/>
              </w:sdtPr>
              <w:sdtContent>
                <w:r w:rsidR="00A96FE3"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sdtContent>
            </w:sdt>
          </w:p>
        </w:tc>
      </w:tr>
      <w:tr w:rsidR="006F4A6E" w:rsidRPr="003C1A1C" w14:paraId="279B723B" w14:textId="77777777" w:rsidTr="003C1A1C"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349424C0" w14:textId="77777777" w:rsidR="006F4A6E" w:rsidRPr="003C1A1C" w:rsidRDefault="006F4A6E" w:rsidP="00001A80">
            <w:pPr>
              <w:spacing w:before="6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b/>
                <w:sz w:val="22"/>
                <w:szCs w:val="22"/>
              </w:rPr>
              <w:t>REFEREES:</w:t>
            </w:r>
          </w:p>
        </w:tc>
        <w:tc>
          <w:tcPr>
            <w:tcW w:w="6974" w:type="dxa"/>
            <w:tcBorders>
              <w:top w:val="single" w:sz="4" w:space="0" w:color="auto"/>
            </w:tcBorders>
            <w:shd w:val="clear" w:color="auto" w:fill="auto"/>
          </w:tcPr>
          <w:p w14:paraId="3252A547" w14:textId="77777777" w:rsidR="006F4A6E" w:rsidRPr="003C1A1C" w:rsidRDefault="006F4A6E" w:rsidP="009B00C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Two referees are needed</w:t>
            </w:r>
            <w:r w:rsidR="009B00CD"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who can attest to the applicant’s achievements and</w:t>
            </w: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character</w:t>
            </w:r>
            <w:r w:rsidR="009B00CD"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isti</w:t>
            </w: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cs</w:t>
            </w:r>
            <w:r w:rsidR="00135D99"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.  In the case of an application to assist travel to/within NZ by an overseas person, the referees need to attest to the intended recipient’s achievements and accomplishments</w:t>
            </w:r>
          </w:p>
        </w:tc>
      </w:tr>
      <w:tr w:rsidR="006F4A6E" w:rsidRPr="003C1A1C" w14:paraId="7079FE7F" w14:textId="77777777" w:rsidTr="003C1A1C">
        <w:tc>
          <w:tcPr>
            <w:tcW w:w="2660" w:type="dxa"/>
            <w:shd w:val="clear" w:color="auto" w:fill="auto"/>
          </w:tcPr>
          <w:p w14:paraId="117A0852" w14:textId="77777777" w:rsidR="006F4A6E" w:rsidRPr="003C1A1C" w:rsidRDefault="006F4A6E" w:rsidP="00001A80">
            <w:pPr>
              <w:spacing w:after="12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Referee 1: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188264634"/>
            <w:placeholder>
              <w:docPart w:val="DefaultPlaceholder_-1854013440"/>
            </w:placeholder>
            <w:showingPlcHdr/>
          </w:sdtPr>
          <w:sdtContent>
            <w:tc>
              <w:tcPr>
                <w:tcW w:w="6974" w:type="dxa"/>
                <w:shd w:val="clear" w:color="auto" w:fill="auto"/>
              </w:tcPr>
              <w:p w14:paraId="119DDED3" w14:textId="149E18CC" w:rsidR="006F4A6E" w:rsidRPr="003C1A1C" w:rsidRDefault="00A96FE3" w:rsidP="00001A80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p>
            </w:tc>
          </w:sdtContent>
        </w:sdt>
      </w:tr>
      <w:tr w:rsidR="006F4A6E" w:rsidRPr="003C1A1C" w14:paraId="79F55D59" w14:textId="77777777" w:rsidTr="003C1A1C">
        <w:tc>
          <w:tcPr>
            <w:tcW w:w="2660" w:type="dxa"/>
            <w:shd w:val="clear" w:color="auto" w:fill="auto"/>
          </w:tcPr>
          <w:p w14:paraId="132530AC" w14:textId="77777777" w:rsidR="006F4A6E" w:rsidRPr="003C1A1C" w:rsidRDefault="006F4A6E" w:rsidP="00001A80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Name: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402338669"/>
            <w:placeholder>
              <w:docPart w:val="DefaultPlaceholder_-1854013440"/>
            </w:placeholder>
            <w:showingPlcHdr/>
          </w:sdtPr>
          <w:sdtContent>
            <w:tc>
              <w:tcPr>
                <w:tcW w:w="6974" w:type="dxa"/>
                <w:shd w:val="clear" w:color="auto" w:fill="auto"/>
              </w:tcPr>
              <w:p w14:paraId="14C8E491" w14:textId="1F1B2DDD" w:rsidR="006F4A6E" w:rsidRPr="003C1A1C" w:rsidRDefault="00A96FE3" w:rsidP="00001A80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p>
            </w:tc>
          </w:sdtContent>
        </w:sdt>
      </w:tr>
      <w:tr w:rsidR="006F4A6E" w:rsidRPr="003C1A1C" w14:paraId="5B0397D6" w14:textId="77777777" w:rsidTr="003C1A1C">
        <w:tc>
          <w:tcPr>
            <w:tcW w:w="2660" w:type="dxa"/>
            <w:shd w:val="clear" w:color="auto" w:fill="auto"/>
          </w:tcPr>
          <w:p w14:paraId="550B14E5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Contact details</w:t>
            </w:r>
          </w:p>
        </w:tc>
        <w:tc>
          <w:tcPr>
            <w:tcW w:w="6974" w:type="dxa"/>
            <w:shd w:val="clear" w:color="auto" w:fill="auto"/>
          </w:tcPr>
          <w:p w14:paraId="252D6EE2" w14:textId="3B2DFF1A" w:rsidR="006F4A6E" w:rsidRPr="003C1A1C" w:rsidRDefault="006F4A6E" w:rsidP="00001A80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Email</w:t>
            </w:r>
            <w:r w:rsidR="00A96FE3" w:rsidRPr="003C1A1C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856582785"/>
                <w:placeholder>
                  <w:docPart w:val="DefaultPlaceholder_-1854013440"/>
                </w:placeholder>
                <w:showingPlcHdr/>
              </w:sdtPr>
              <w:sdtContent>
                <w:r w:rsidR="00A96FE3"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sdtContent>
            </w:sdt>
          </w:p>
        </w:tc>
      </w:tr>
      <w:tr w:rsidR="006F4A6E" w:rsidRPr="003C1A1C" w14:paraId="59D67D7D" w14:textId="77777777" w:rsidTr="003C1A1C">
        <w:tc>
          <w:tcPr>
            <w:tcW w:w="2660" w:type="dxa"/>
            <w:shd w:val="clear" w:color="auto" w:fill="auto"/>
          </w:tcPr>
          <w:p w14:paraId="33E4CE60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974" w:type="dxa"/>
            <w:shd w:val="clear" w:color="auto" w:fill="auto"/>
          </w:tcPr>
          <w:p w14:paraId="6BCE0659" w14:textId="7E2CC085" w:rsidR="006F4A6E" w:rsidRPr="003C1A1C" w:rsidRDefault="006F4A6E" w:rsidP="00001A80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Phone</w:t>
            </w:r>
            <w:r w:rsidR="00A96FE3" w:rsidRPr="003C1A1C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881016050"/>
                <w:placeholder>
                  <w:docPart w:val="DefaultPlaceholder_-1854013440"/>
                </w:placeholder>
                <w:showingPlcHdr/>
              </w:sdtPr>
              <w:sdtContent>
                <w:r w:rsidR="00A96FE3"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sdtContent>
            </w:sdt>
          </w:p>
        </w:tc>
      </w:tr>
      <w:tr w:rsidR="006F4A6E" w:rsidRPr="003C1A1C" w14:paraId="1014D11C" w14:textId="77777777" w:rsidTr="003C1A1C">
        <w:tc>
          <w:tcPr>
            <w:tcW w:w="2660" w:type="dxa"/>
            <w:shd w:val="clear" w:color="auto" w:fill="auto"/>
          </w:tcPr>
          <w:p w14:paraId="149919AD" w14:textId="77777777" w:rsidR="006F4A6E" w:rsidRPr="003C1A1C" w:rsidRDefault="006F4A6E" w:rsidP="00001A80">
            <w:pPr>
              <w:spacing w:after="12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Referee 2: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90524333"/>
            <w:placeholder>
              <w:docPart w:val="DefaultPlaceholder_-1854013440"/>
            </w:placeholder>
            <w:showingPlcHdr/>
          </w:sdtPr>
          <w:sdtContent>
            <w:tc>
              <w:tcPr>
                <w:tcW w:w="6974" w:type="dxa"/>
                <w:shd w:val="clear" w:color="auto" w:fill="auto"/>
              </w:tcPr>
              <w:p w14:paraId="507ABF97" w14:textId="1721F81F" w:rsidR="006F4A6E" w:rsidRPr="003C1A1C" w:rsidRDefault="00A96FE3" w:rsidP="00001A80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p>
            </w:tc>
          </w:sdtContent>
        </w:sdt>
      </w:tr>
      <w:tr w:rsidR="006F4A6E" w:rsidRPr="003C1A1C" w14:paraId="5B69FE03" w14:textId="77777777" w:rsidTr="003C1A1C">
        <w:tc>
          <w:tcPr>
            <w:tcW w:w="2660" w:type="dxa"/>
            <w:shd w:val="clear" w:color="auto" w:fill="auto"/>
          </w:tcPr>
          <w:p w14:paraId="09A6DD11" w14:textId="77777777" w:rsidR="006F4A6E" w:rsidRPr="003C1A1C" w:rsidRDefault="006F4A6E" w:rsidP="00001A80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Name: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423311551"/>
            <w:placeholder>
              <w:docPart w:val="DefaultPlaceholder_-1854013440"/>
            </w:placeholder>
            <w:showingPlcHdr/>
          </w:sdtPr>
          <w:sdtContent>
            <w:tc>
              <w:tcPr>
                <w:tcW w:w="6974" w:type="dxa"/>
                <w:shd w:val="clear" w:color="auto" w:fill="auto"/>
              </w:tcPr>
              <w:p w14:paraId="617B8A00" w14:textId="1C4CFBB6" w:rsidR="006F4A6E" w:rsidRPr="003C1A1C" w:rsidRDefault="00A96FE3" w:rsidP="00001A80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p>
            </w:tc>
          </w:sdtContent>
        </w:sdt>
      </w:tr>
      <w:tr w:rsidR="006F4A6E" w:rsidRPr="003C1A1C" w14:paraId="71D934AD" w14:textId="77777777" w:rsidTr="003C1A1C">
        <w:tc>
          <w:tcPr>
            <w:tcW w:w="2660" w:type="dxa"/>
            <w:tcBorders>
              <w:bottom w:val="nil"/>
            </w:tcBorders>
            <w:shd w:val="clear" w:color="auto" w:fill="auto"/>
          </w:tcPr>
          <w:p w14:paraId="0C429508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Contact details</w:t>
            </w:r>
          </w:p>
        </w:tc>
        <w:tc>
          <w:tcPr>
            <w:tcW w:w="6974" w:type="dxa"/>
            <w:tcBorders>
              <w:bottom w:val="nil"/>
            </w:tcBorders>
            <w:shd w:val="clear" w:color="auto" w:fill="auto"/>
          </w:tcPr>
          <w:p w14:paraId="715C0282" w14:textId="3A62C910" w:rsidR="006F4A6E" w:rsidRPr="003C1A1C" w:rsidRDefault="006F4A6E" w:rsidP="00001A80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Email</w:t>
            </w:r>
            <w:r w:rsidR="00A96FE3" w:rsidRPr="003C1A1C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403808856"/>
                <w:placeholder>
                  <w:docPart w:val="DefaultPlaceholder_-1854013440"/>
                </w:placeholder>
                <w:showingPlcHdr/>
              </w:sdtPr>
              <w:sdtContent>
                <w:r w:rsidR="00A96FE3"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sdtContent>
            </w:sdt>
          </w:p>
        </w:tc>
      </w:tr>
      <w:tr w:rsidR="006F4A6E" w:rsidRPr="003C1A1C" w14:paraId="40215E7C" w14:textId="77777777" w:rsidTr="003C1A1C">
        <w:tc>
          <w:tcPr>
            <w:tcW w:w="266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4C6D001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97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4A267348" w14:textId="6D538C5C" w:rsidR="006F4A6E" w:rsidRPr="003C1A1C" w:rsidRDefault="006F4A6E" w:rsidP="00001A80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sz w:val="22"/>
                <w:szCs w:val="22"/>
              </w:rPr>
              <w:t>Phone</w:t>
            </w:r>
            <w:r w:rsidR="00A96FE3" w:rsidRPr="003C1A1C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996336124"/>
                <w:placeholder>
                  <w:docPart w:val="DefaultPlaceholder_-1854013440"/>
                </w:placeholder>
                <w:showingPlcHdr/>
              </w:sdtPr>
              <w:sdtContent>
                <w:r w:rsidR="00A96FE3" w:rsidRPr="003C1A1C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or tap here to enter text.</w:t>
                </w:r>
              </w:sdtContent>
            </w:sdt>
          </w:p>
        </w:tc>
      </w:tr>
      <w:tr w:rsidR="006F4A6E" w:rsidRPr="003C1A1C" w14:paraId="13547B3A" w14:textId="77777777" w:rsidTr="003C1A1C"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5B327FE8" w14:textId="77777777" w:rsidR="006F4A6E" w:rsidRPr="003C1A1C" w:rsidRDefault="009946B9" w:rsidP="00001A80">
            <w:pPr>
              <w:spacing w:before="100" w:beforeAutospacing="1" w:after="100" w:afterAutospacing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b/>
                <w:sz w:val="22"/>
                <w:szCs w:val="22"/>
              </w:rPr>
              <w:t>REASON</w:t>
            </w:r>
            <w:r w:rsidR="006F4A6E" w:rsidRPr="003C1A1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FOR APPLICATION:</w:t>
            </w:r>
          </w:p>
          <w:p w14:paraId="3B61BE59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974" w:type="dxa"/>
            <w:tcBorders>
              <w:top w:val="single" w:sz="4" w:space="0" w:color="auto"/>
            </w:tcBorders>
            <w:shd w:val="clear" w:color="auto" w:fill="auto"/>
          </w:tcPr>
          <w:p w14:paraId="2FD038B8" w14:textId="77777777" w:rsidR="004D53A7" w:rsidRPr="003C1A1C" w:rsidRDefault="004D53A7" w:rsidP="004D53A7">
            <w:pPr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Attach a statement setting out why you are applying for this award and what you are seeking.  This should include details of:</w:t>
            </w:r>
          </w:p>
          <w:p w14:paraId="621CC342" w14:textId="77777777" w:rsidR="004D53A7" w:rsidRPr="003C1A1C" w:rsidRDefault="004D53A7" w:rsidP="004D53A7">
            <w:pPr>
              <w:numPr>
                <w:ilvl w:val="0"/>
                <w:numId w:val="4"/>
              </w:numPr>
              <w:tabs>
                <w:tab w:val="num" w:pos="1440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Your forestry </w:t>
            </w:r>
            <w:proofErr w:type="gramStart"/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experience</w:t>
            </w:r>
            <w:r w:rsidR="00135D99"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;</w:t>
            </w:r>
            <w:proofErr w:type="gramEnd"/>
          </w:p>
          <w:p w14:paraId="047BA1B5" w14:textId="77777777" w:rsidR="004D53A7" w:rsidRPr="003C1A1C" w:rsidRDefault="004D53A7" w:rsidP="004D53A7">
            <w:pPr>
              <w:numPr>
                <w:ilvl w:val="0"/>
                <w:numId w:val="4"/>
              </w:numPr>
              <w:tabs>
                <w:tab w:val="num" w:pos="1440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Your reason for travel, location, dates and costs (including other financial contribution</w:t>
            </w:r>
            <w:proofErr w:type="gramStart"/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);</w:t>
            </w:r>
            <w:proofErr w:type="gramEnd"/>
          </w:p>
          <w:p w14:paraId="15F7515B" w14:textId="77777777" w:rsidR="004D53A7" w:rsidRPr="003C1A1C" w:rsidRDefault="004D53A7" w:rsidP="004D53A7">
            <w:pPr>
              <w:numPr>
                <w:ilvl w:val="0"/>
                <w:numId w:val="4"/>
              </w:numPr>
              <w:tabs>
                <w:tab w:val="num" w:pos="1440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P</w:t>
            </w:r>
            <w:r w:rsidR="002738DA"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ropos</w:t>
            </w: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e</w:t>
            </w:r>
            <w:r w:rsidR="002738DA"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d use for the money</w:t>
            </w: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and benefit to NZ </w:t>
            </w:r>
            <w:proofErr w:type="gramStart"/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forestry;</w:t>
            </w:r>
            <w:proofErr w:type="gramEnd"/>
          </w:p>
          <w:p w14:paraId="4BF8D72A" w14:textId="77777777" w:rsidR="004D53A7" w:rsidRPr="003C1A1C" w:rsidRDefault="004D53A7" w:rsidP="004D53A7">
            <w:pPr>
              <w:numPr>
                <w:ilvl w:val="0"/>
                <w:numId w:val="4"/>
              </w:numPr>
              <w:tabs>
                <w:tab w:val="num" w:pos="1440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How you plan to share the knowledge gained by the </w:t>
            </w:r>
            <w:proofErr w:type="gramStart"/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travel;</w:t>
            </w:r>
            <w:proofErr w:type="gramEnd"/>
          </w:p>
          <w:p w14:paraId="24634E8F" w14:textId="79A8955A" w:rsidR="004D53A7" w:rsidRPr="003C1A1C" w:rsidRDefault="004D53A7" w:rsidP="004D53A7">
            <w:pPr>
              <w:numPr>
                <w:ilvl w:val="0"/>
                <w:numId w:val="4"/>
              </w:numPr>
              <w:tabs>
                <w:tab w:val="num" w:pos="1440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Your aspirations and key interests in </w:t>
            </w:r>
            <w:proofErr w:type="gramStart"/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forestry;</w:t>
            </w:r>
            <w:proofErr w:type="gramEnd"/>
          </w:p>
          <w:p w14:paraId="10C997CC" w14:textId="77777777" w:rsidR="004D53A7" w:rsidRPr="003C1A1C" w:rsidRDefault="004D53A7" w:rsidP="004D53A7">
            <w:pPr>
              <w:numPr>
                <w:ilvl w:val="0"/>
                <w:numId w:val="4"/>
              </w:numPr>
              <w:tabs>
                <w:tab w:val="num" w:pos="1440"/>
              </w:tabs>
              <w:spacing w:after="120"/>
              <w:ind w:left="357" w:hanging="357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A brief statement as to why you should be awarded the award.</w:t>
            </w:r>
          </w:p>
          <w:p w14:paraId="20D12A67" w14:textId="77777777" w:rsidR="006F4A6E" w:rsidRPr="003C1A1C" w:rsidRDefault="004D53A7" w:rsidP="004D53A7">
            <w:pPr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lastRenderedPageBreak/>
              <w:t xml:space="preserve">If your application is to assist an overseas visitor to travel to </w:t>
            </w:r>
            <w:proofErr w:type="gramStart"/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New Zealand</w:t>
            </w:r>
            <w:proofErr w:type="gramEnd"/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then provide similar information about the visitor and what is proposed.</w:t>
            </w:r>
          </w:p>
        </w:tc>
      </w:tr>
      <w:tr w:rsidR="006F4A6E" w:rsidRPr="003C1A1C" w14:paraId="613A787F" w14:textId="77777777" w:rsidTr="003C1A1C">
        <w:tc>
          <w:tcPr>
            <w:tcW w:w="2660" w:type="dxa"/>
            <w:tcBorders>
              <w:bottom w:val="nil"/>
            </w:tcBorders>
            <w:shd w:val="clear" w:color="auto" w:fill="auto"/>
          </w:tcPr>
          <w:p w14:paraId="2B081053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974" w:type="dxa"/>
            <w:tcBorders>
              <w:bottom w:val="nil"/>
            </w:tcBorders>
            <w:shd w:val="clear" w:color="auto" w:fill="auto"/>
          </w:tcPr>
          <w:p w14:paraId="6F671917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F4A6E" w:rsidRPr="003C1A1C" w14:paraId="2AB8746C" w14:textId="77777777" w:rsidTr="003C1A1C">
        <w:tc>
          <w:tcPr>
            <w:tcW w:w="266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1B2D84C5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97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C4B2ADF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F4A6E" w:rsidRPr="003C1A1C" w14:paraId="18ED3367" w14:textId="77777777" w:rsidTr="003C1A1C">
        <w:tc>
          <w:tcPr>
            <w:tcW w:w="266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01570AAF" w14:textId="77777777" w:rsidR="006F4A6E" w:rsidRPr="003C1A1C" w:rsidRDefault="006F4A6E" w:rsidP="00001A80">
            <w:pPr>
              <w:spacing w:before="100" w:beforeAutospacing="1" w:after="100" w:afterAutospacing="1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b/>
                <w:sz w:val="22"/>
                <w:szCs w:val="22"/>
              </w:rPr>
              <w:t>SUPPORTING INFORMATION:</w:t>
            </w:r>
          </w:p>
        </w:tc>
        <w:tc>
          <w:tcPr>
            <w:tcW w:w="697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03419EF0" w14:textId="77777777" w:rsidR="006F4A6E" w:rsidRPr="003C1A1C" w:rsidRDefault="006F4A6E" w:rsidP="00001A80">
            <w:pPr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Attach </w:t>
            </w:r>
            <w:r w:rsidR="009946B9"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details of </w:t>
            </w: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other </w:t>
            </w:r>
            <w:r w:rsidR="009946B9"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information </w:t>
            </w: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s</w:t>
            </w:r>
            <w:r w:rsidR="009946B9"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upporting your application.</w:t>
            </w:r>
          </w:p>
          <w:p w14:paraId="077B1BFB" w14:textId="77777777" w:rsidR="006F4A6E" w:rsidRPr="003C1A1C" w:rsidRDefault="006F4A6E" w:rsidP="009946B9">
            <w:pPr>
              <w:rPr>
                <w:rFonts w:asciiTheme="minorHAnsi" w:hAnsiTheme="minorHAnsi" w:cstheme="minorHAnsi"/>
                <w:i/>
                <w:sz w:val="22"/>
                <w:szCs w:val="22"/>
              </w:rPr>
            </w:pPr>
          </w:p>
        </w:tc>
      </w:tr>
      <w:tr w:rsidR="006F4A6E" w:rsidRPr="003C1A1C" w14:paraId="0C39E427" w14:textId="77777777" w:rsidTr="003C1A1C">
        <w:tc>
          <w:tcPr>
            <w:tcW w:w="266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5ED9BEFE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97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2810F6E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F4A6E" w:rsidRPr="003C1A1C" w14:paraId="08F3A99E" w14:textId="77777777" w:rsidTr="003C1A1C">
        <w:tc>
          <w:tcPr>
            <w:tcW w:w="266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23F262F1" w14:textId="77777777" w:rsidR="006F4A6E" w:rsidRPr="003C1A1C" w:rsidRDefault="006F4A6E" w:rsidP="00001A80">
            <w:pPr>
              <w:spacing w:before="100" w:beforeAutospacing="1" w:after="100" w:afterAutospacing="1"/>
              <w:rPr>
                <w:rFonts w:asciiTheme="minorHAnsi" w:hAnsiTheme="minorHAnsi" w:cstheme="minorHAnsi"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b/>
                <w:sz w:val="22"/>
                <w:szCs w:val="22"/>
              </w:rPr>
              <w:t>CURRICULUM VITAE</w:t>
            </w:r>
          </w:p>
        </w:tc>
        <w:tc>
          <w:tcPr>
            <w:tcW w:w="697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24CA88ED" w14:textId="77777777" w:rsidR="006F4A6E" w:rsidRPr="003C1A1C" w:rsidRDefault="009B00CD" w:rsidP="00001A80">
            <w:pPr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Attach a copy of your</w:t>
            </w:r>
            <w:r w:rsidR="006F4A6E"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CV</w:t>
            </w: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(or that of the person on whose </w:t>
            </w:r>
            <w:r w:rsidR="009946B9"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behalf</w:t>
            </w:r>
            <w:r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you are seeking the award</w:t>
            </w:r>
            <w:r w:rsidR="004D53A7" w:rsidRPr="003C1A1C">
              <w:rPr>
                <w:rFonts w:asciiTheme="minorHAnsi" w:hAnsiTheme="minorHAnsi" w:cstheme="minorHAnsi"/>
                <w:i/>
                <w:sz w:val="22"/>
                <w:szCs w:val="22"/>
              </w:rPr>
              <w:t>).</w:t>
            </w:r>
          </w:p>
        </w:tc>
      </w:tr>
      <w:tr w:rsidR="006F4A6E" w:rsidRPr="003C1A1C" w14:paraId="7BB52CA3" w14:textId="77777777" w:rsidTr="003C1A1C">
        <w:tc>
          <w:tcPr>
            <w:tcW w:w="266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06BECAC0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97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074CBA4" w14:textId="77777777" w:rsidR="006F4A6E" w:rsidRPr="003C1A1C" w:rsidRDefault="006F4A6E" w:rsidP="00001A8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07E7627" w14:textId="77777777" w:rsidR="006F4A6E" w:rsidRPr="003C1A1C" w:rsidRDefault="00DC6C74" w:rsidP="006F4A6E">
      <w:pPr>
        <w:spacing w:before="240" w:after="120"/>
        <w:rPr>
          <w:rFonts w:asciiTheme="minorHAnsi" w:hAnsiTheme="minorHAnsi" w:cstheme="minorHAnsi"/>
          <w:sz w:val="22"/>
          <w:szCs w:val="22"/>
        </w:rPr>
      </w:pPr>
      <w:r w:rsidRPr="003C1A1C">
        <w:rPr>
          <w:rFonts w:asciiTheme="minorHAnsi" w:hAnsiTheme="minorHAnsi" w:cstheme="minorHAnsi"/>
          <w:sz w:val="22"/>
          <w:szCs w:val="22"/>
        </w:rPr>
        <w:t>Completed application</w:t>
      </w:r>
      <w:r w:rsidR="006F4A6E" w:rsidRPr="003C1A1C">
        <w:rPr>
          <w:rFonts w:asciiTheme="minorHAnsi" w:hAnsiTheme="minorHAnsi" w:cstheme="minorHAnsi"/>
          <w:sz w:val="22"/>
          <w:szCs w:val="22"/>
        </w:rPr>
        <w:t xml:space="preserve"> forms and supporting statements must be received by:</w:t>
      </w:r>
    </w:p>
    <w:p w14:paraId="3E87A9A2" w14:textId="77777777" w:rsidR="009946B9" w:rsidRPr="003C1A1C" w:rsidRDefault="009946B9" w:rsidP="006F4A6E">
      <w:pPr>
        <w:ind w:left="720"/>
        <w:rPr>
          <w:rFonts w:asciiTheme="minorHAnsi" w:hAnsiTheme="minorHAnsi" w:cstheme="minorHAnsi"/>
          <w:sz w:val="22"/>
          <w:szCs w:val="22"/>
        </w:rPr>
      </w:pPr>
      <w:r w:rsidRPr="003C1A1C">
        <w:rPr>
          <w:rFonts w:asciiTheme="minorHAnsi" w:hAnsiTheme="minorHAnsi" w:cstheme="minorHAnsi"/>
          <w:sz w:val="22"/>
          <w:szCs w:val="22"/>
        </w:rPr>
        <w:t>NZIF Foundation</w:t>
      </w:r>
    </w:p>
    <w:p w14:paraId="0C59CA19" w14:textId="69586F7D" w:rsidR="00A96FE3" w:rsidRPr="00C52017" w:rsidRDefault="006F4A6E" w:rsidP="00C52017">
      <w:pPr>
        <w:spacing w:after="120"/>
        <w:ind w:left="720"/>
        <w:rPr>
          <w:rFonts w:asciiTheme="minorHAnsi" w:hAnsiTheme="minorHAnsi" w:cstheme="minorHAnsi"/>
          <w:sz w:val="22"/>
          <w:szCs w:val="22"/>
        </w:rPr>
      </w:pPr>
      <w:r w:rsidRPr="003C1A1C">
        <w:rPr>
          <w:rFonts w:asciiTheme="minorHAnsi" w:hAnsiTheme="minorHAnsi" w:cstheme="minorHAnsi"/>
          <w:sz w:val="22"/>
          <w:szCs w:val="22"/>
        </w:rPr>
        <w:t xml:space="preserve">Email: </w:t>
      </w:r>
      <w:hyperlink r:id="rId11" w:history="1">
        <w:r w:rsidR="00AA6B58" w:rsidRPr="003C1A1C">
          <w:rPr>
            <w:rStyle w:val="Hyperlink"/>
            <w:rFonts w:asciiTheme="minorHAnsi" w:hAnsiTheme="minorHAnsi" w:cstheme="minorHAnsi"/>
            <w:sz w:val="22"/>
            <w:szCs w:val="22"/>
          </w:rPr>
          <w:t>foundation@nzif.org.nz</w:t>
        </w:r>
      </w:hyperlink>
      <w:r w:rsidR="00AA6B58" w:rsidRPr="003C1A1C">
        <w:rPr>
          <w:rFonts w:asciiTheme="minorHAnsi" w:hAnsiTheme="minorHAnsi" w:cstheme="minorHAnsi"/>
          <w:sz w:val="22"/>
          <w:szCs w:val="22"/>
        </w:rPr>
        <w:t xml:space="preserve"> </w:t>
      </w:r>
      <w:r w:rsidR="00C52017">
        <w:rPr>
          <w:rFonts w:asciiTheme="minorHAnsi" w:hAnsiTheme="minorHAnsi" w:cstheme="minorHAnsi"/>
          <w:sz w:val="22"/>
          <w:szCs w:val="22"/>
        </w:rPr>
        <w:br/>
      </w:r>
    </w:p>
    <w:p w14:paraId="0B3AB02D" w14:textId="5B9AF02E" w:rsidR="006F4A6E" w:rsidRDefault="00A96FE3" w:rsidP="00A96FE3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 w:rsidRPr="003C1A1C">
        <w:rPr>
          <w:rFonts w:asciiTheme="minorHAnsi" w:hAnsiTheme="minorHAnsi" w:cstheme="minorHAnsi"/>
          <w:b/>
          <w:sz w:val="22"/>
          <w:szCs w:val="22"/>
        </w:rPr>
        <w:t xml:space="preserve">Submission Deadline:  </w:t>
      </w:r>
      <w:r w:rsidR="006F4A6E" w:rsidRPr="003C1A1C">
        <w:rPr>
          <w:rFonts w:asciiTheme="minorHAnsi" w:hAnsiTheme="minorHAnsi" w:cstheme="minorHAnsi"/>
          <w:bCs/>
          <w:sz w:val="22"/>
          <w:szCs w:val="22"/>
        </w:rPr>
        <w:t xml:space="preserve">No later than </w:t>
      </w:r>
      <w:r w:rsidR="0014257A" w:rsidRPr="003C1A1C">
        <w:rPr>
          <w:rFonts w:asciiTheme="minorHAnsi" w:hAnsiTheme="minorHAnsi" w:cstheme="minorHAnsi"/>
          <w:bCs/>
          <w:sz w:val="22"/>
          <w:szCs w:val="22"/>
        </w:rPr>
        <w:t xml:space="preserve">5pm on </w:t>
      </w:r>
      <w:r w:rsidR="00112C8A" w:rsidRPr="00112C8A">
        <w:rPr>
          <w:rFonts w:asciiTheme="minorHAnsi" w:hAnsiTheme="minorHAnsi" w:cstheme="minorHAnsi"/>
          <w:b/>
          <w:sz w:val="22"/>
          <w:szCs w:val="22"/>
        </w:rPr>
        <w:t>Friday, 4</w:t>
      </w:r>
      <w:r w:rsidR="00112C8A" w:rsidRPr="00112C8A">
        <w:rPr>
          <w:rFonts w:asciiTheme="minorHAnsi" w:hAnsiTheme="minorHAnsi" w:cstheme="minorHAnsi"/>
          <w:b/>
          <w:sz w:val="22"/>
          <w:szCs w:val="22"/>
          <w:vertAlign w:val="superscript"/>
        </w:rPr>
        <w:t>th</w:t>
      </w:r>
      <w:r w:rsidR="00112C8A" w:rsidRPr="00112C8A">
        <w:rPr>
          <w:rFonts w:asciiTheme="minorHAnsi" w:hAnsiTheme="minorHAnsi" w:cstheme="minorHAnsi"/>
          <w:b/>
          <w:sz w:val="22"/>
          <w:szCs w:val="22"/>
        </w:rPr>
        <w:t xml:space="preserve"> April 2025</w:t>
      </w:r>
    </w:p>
    <w:p w14:paraId="1E1A7784" w14:textId="77777777" w:rsidR="00112C8A" w:rsidRDefault="00112C8A" w:rsidP="00A96FE3">
      <w:pPr>
        <w:spacing w:after="120"/>
        <w:rPr>
          <w:rFonts w:asciiTheme="minorHAnsi" w:hAnsiTheme="minorHAnsi" w:cstheme="minorHAnsi"/>
          <w:b/>
          <w:sz w:val="22"/>
          <w:szCs w:val="22"/>
        </w:rPr>
      </w:pPr>
    </w:p>
    <w:p w14:paraId="3F8BF796" w14:textId="54199E6B" w:rsidR="00112C8A" w:rsidRPr="00112C8A" w:rsidRDefault="00112C8A" w:rsidP="00A96FE3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**Note:  </w:t>
      </w:r>
      <w:r w:rsidRPr="00112C8A">
        <w:rPr>
          <w:rFonts w:asciiTheme="minorHAnsi" w:hAnsiTheme="minorHAnsi" w:cstheme="minorHAnsi"/>
          <w:bCs/>
          <w:sz w:val="22"/>
          <w:szCs w:val="22"/>
        </w:rPr>
        <w:t>All applications to be submitted as a pdf.</w:t>
      </w:r>
    </w:p>
    <w:sectPr w:rsidR="00112C8A" w:rsidRPr="00112C8A" w:rsidSect="003C1A1C">
      <w:headerReference w:type="even" r:id="rId12"/>
      <w:headerReference w:type="default" r:id="rId13"/>
      <w:pgSz w:w="11907" w:h="16840" w:code="9"/>
      <w:pgMar w:top="1134" w:right="1134" w:bottom="1134" w:left="1134" w:header="851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88C87C" w14:textId="77777777" w:rsidR="00DB50AE" w:rsidRDefault="00DB50AE">
      <w:r>
        <w:separator/>
      </w:r>
    </w:p>
  </w:endnote>
  <w:endnote w:type="continuationSeparator" w:id="0">
    <w:p w14:paraId="256B461D" w14:textId="77777777" w:rsidR="00DB50AE" w:rsidRDefault="00DB5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1813E1" w14:textId="77777777" w:rsidR="00DB50AE" w:rsidRDefault="00DB50AE">
      <w:r>
        <w:separator/>
      </w:r>
    </w:p>
  </w:footnote>
  <w:footnote w:type="continuationSeparator" w:id="0">
    <w:p w14:paraId="730AE330" w14:textId="77777777" w:rsidR="00DB50AE" w:rsidRDefault="00DB50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EB45B2" w14:textId="77777777" w:rsidR="0032741E" w:rsidRDefault="0032741E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E4E17">
      <w:rPr>
        <w:rStyle w:val="PageNumber"/>
        <w:noProof/>
      </w:rPr>
      <w:t>5</w:t>
    </w:r>
    <w:r>
      <w:rPr>
        <w:rStyle w:val="PageNumber"/>
      </w:rPr>
      <w:fldChar w:fldCharType="end"/>
    </w:r>
  </w:p>
  <w:p w14:paraId="7ADD8C69" w14:textId="77777777" w:rsidR="0032741E" w:rsidRDefault="0032741E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34867E" w14:textId="77777777" w:rsidR="0032741E" w:rsidRDefault="0032741E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969F2">
      <w:rPr>
        <w:rStyle w:val="PageNumber"/>
        <w:noProof/>
      </w:rPr>
      <w:t>2</w:t>
    </w:r>
    <w:r>
      <w:rPr>
        <w:rStyle w:val="PageNumber"/>
      </w:rPr>
      <w:fldChar w:fldCharType="end"/>
    </w:r>
  </w:p>
  <w:p w14:paraId="5E185ADA" w14:textId="77777777" w:rsidR="0032741E" w:rsidRDefault="0032741E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B0145F2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2FB7734"/>
    <w:multiLevelType w:val="hybridMultilevel"/>
    <w:tmpl w:val="D60C087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BD20D2"/>
    <w:multiLevelType w:val="hybridMultilevel"/>
    <w:tmpl w:val="96DE48DE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B250C18"/>
    <w:multiLevelType w:val="hybridMultilevel"/>
    <w:tmpl w:val="7960E7E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BD4B94"/>
    <w:multiLevelType w:val="hybridMultilevel"/>
    <w:tmpl w:val="6740590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F50808"/>
    <w:multiLevelType w:val="hybridMultilevel"/>
    <w:tmpl w:val="99A6EEA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622C86"/>
    <w:multiLevelType w:val="hybridMultilevel"/>
    <w:tmpl w:val="9EB29E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B0510D"/>
    <w:multiLevelType w:val="hybridMultilevel"/>
    <w:tmpl w:val="DFEE3CFC"/>
    <w:lvl w:ilvl="0" w:tplc="D2C8CE4C">
      <w:start w:val="1"/>
      <w:numFmt w:val="lowerLetter"/>
      <w:lvlText w:val="%1)"/>
      <w:lvlJc w:val="left"/>
      <w:pPr>
        <w:ind w:left="720" w:hanging="72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7FE5B22"/>
    <w:multiLevelType w:val="hybridMultilevel"/>
    <w:tmpl w:val="F3744084"/>
    <w:lvl w:ilvl="0" w:tplc="1409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F554F45"/>
    <w:multiLevelType w:val="hybridMultilevel"/>
    <w:tmpl w:val="8F52B05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562BF3"/>
    <w:multiLevelType w:val="hybridMultilevel"/>
    <w:tmpl w:val="764EE84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FA27A0"/>
    <w:multiLevelType w:val="hybridMultilevel"/>
    <w:tmpl w:val="AA66B600"/>
    <w:lvl w:ilvl="0" w:tplc="AA5C215A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46445F"/>
    <w:multiLevelType w:val="hybridMultilevel"/>
    <w:tmpl w:val="6CA0A50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B34F2D"/>
    <w:multiLevelType w:val="hybridMultilevel"/>
    <w:tmpl w:val="92068D5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6B16F4"/>
    <w:multiLevelType w:val="hybridMultilevel"/>
    <w:tmpl w:val="8A0084C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2D07E4"/>
    <w:multiLevelType w:val="hybridMultilevel"/>
    <w:tmpl w:val="CA40854A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06518529">
    <w:abstractNumId w:val="5"/>
  </w:num>
  <w:num w:numId="2" w16cid:durableId="970865744">
    <w:abstractNumId w:val="11"/>
  </w:num>
  <w:num w:numId="3" w16cid:durableId="1289706413">
    <w:abstractNumId w:val="6"/>
  </w:num>
  <w:num w:numId="4" w16cid:durableId="1976983147">
    <w:abstractNumId w:val="2"/>
  </w:num>
  <w:num w:numId="5" w16cid:durableId="682127568">
    <w:abstractNumId w:val="15"/>
  </w:num>
  <w:num w:numId="6" w16cid:durableId="1812559219">
    <w:abstractNumId w:val="1"/>
  </w:num>
  <w:num w:numId="7" w16cid:durableId="812453725">
    <w:abstractNumId w:val="7"/>
  </w:num>
  <w:num w:numId="8" w16cid:durableId="2056657479">
    <w:abstractNumId w:val="9"/>
  </w:num>
  <w:num w:numId="9" w16cid:durableId="390618689">
    <w:abstractNumId w:val="0"/>
  </w:num>
  <w:num w:numId="10" w16cid:durableId="53241288">
    <w:abstractNumId w:val="13"/>
  </w:num>
  <w:num w:numId="11" w16cid:durableId="374888784">
    <w:abstractNumId w:val="14"/>
  </w:num>
  <w:num w:numId="12" w16cid:durableId="1597907675">
    <w:abstractNumId w:val="10"/>
  </w:num>
  <w:num w:numId="13" w16cid:durableId="2067298321">
    <w:abstractNumId w:val="3"/>
  </w:num>
  <w:num w:numId="14" w16cid:durableId="1766925391">
    <w:abstractNumId w:val="8"/>
  </w:num>
  <w:num w:numId="15" w16cid:durableId="403259167">
    <w:abstractNumId w:val="4"/>
  </w:num>
  <w:num w:numId="16" w16cid:durableId="138945586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1009"/>
    <w:rsid w:val="00013A2A"/>
    <w:rsid w:val="00026387"/>
    <w:rsid w:val="00071009"/>
    <w:rsid w:val="0008536F"/>
    <w:rsid w:val="000A6938"/>
    <w:rsid w:val="000D7243"/>
    <w:rsid w:val="000F40AC"/>
    <w:rsid w:val="00112C8A"/>
    <w:rsid w:val="0013006A"/>
    <w:rsid w:val="00135D99"/>
    <w:rsid w:val="00140B57"/>
    <w:rsid w:val="0014257A"/>
    <w:rsid w:val="002430E4"/>
    <w:rsid w:val="00256D4C"/>
    <w:rsid w:val="002738DA"/>
    <w:rsid w:val="00297B20"/>
    <w:rsid w:val="002D2FDA"/>
    <w:rsid w:val="0032741E"/>
    <w:rsid w:val="00382D79"/>
    <w:rsid w:val="003A3863"/>
    <w:rsid w:val="003C1A1C"/>
    <w:rsid w:val="003D412B"/>
    <w:rsid w:val="00433F72"/>
    <w:rsid w:val="00447EA9"/>
    <w:rsid w:val="0045127C"/>
    <w:rsid w:val="004D53A7"/>
    <w:rsid w:val="004F1B6B"/>
    <w:rsid w:val="005121CB"/>
    <w:rsid w:val="00515FD4"/>
    <w:rsid w:val="00556112"/>
    <w:rsid w:val="00573CB9"/>
    <w:rsid w:val="00582627"/>
    <w:rsid w:val="005B4DAA"/>
    <w:rsid w:val="005E794B"/>
    <w:rsid w:val="005F5AD2"/>
    <w:rsid w:val="006A3DB8"/>
    <w:rsid w:val="006B2DCC"/>
    <w:rsid w:val="006F4A6E"/>
    <w:rsid w:val="00756476"/>
    <w:rsid w:val="007B366F"/>
    <w:rsid w:val="007F10CE"/>
    <w:rsid w:val="00812644"/>
    <w:rsid w:val="00837DDE"/>
    <w:rsid w:val="008565F5"/>
    <w:rsid w:val="008767AE"/>
    <w:rsid w:val="008969F2"/>
    <w:rsid w:val="008E1FD8"/>
    <w:rsid w:val="00903E8B"/>
    <w:rsid w:val="00905256"/>
    <w:rsid w:val="00943D9F"/>
    <w:rsid w:val="00947A72"/>
    <w:rsid w:val="00974489"/>
    <w:rsid w:val="009946B9"/>
    <w:rsid w:val="009B00CD"/>
    <w:rsid w:val="009B3F20"/>
    <w:rsid w:val="00A31C1E"/>
    <w:rsid w:val="00A5506A"/>
    <w:rsid w:val="00A74449"/>
    <w:rsid w:val="00A86492"/>
    <w:rsid w:val="00A96FE3"/>
    <w:rsid w:val="00AA6B58"/>
    <w:rsid w:val="00AB5BBF"/>
    <w:rsid w:val="00B84E8B"/>
    <w:rsid w:val="00BD3FE8"/>
    <w:rsid w:val="00BD4091"/>
    <w:rsid w:val="00C52017"/>
    <w:rsid w:val="00C6131C"/>
    <w:rsid w:val="00C96602"/>
    <w:rsid w:val="00D36A08"/>
    <w:rsid w:val="00D92495"/>
    <w:rsid w:val="00DB3B52"/>
    <w:rsid w:val="00DB50AE"/>
    <w:rsid w:val="00DC6C74"/>
    <w:rsid w:val="00DE1268"/>
    <w:rsid w:val="00DE4E17"/>
    <w:rsid w:val="00DF1DC9"/>
    <w:rsid w:val="00EA6BF2"/>
    <w:rsid w:val="00EB2638"/>
    <w:rsid w:val="00EE464F"/>
    <w:rsid w:val="00EE5791"/>
    <w:rsid w:val="00F853AE"/>
    <w:rsid w:val="00F85E6C"/>
    <w:rsid w:val="00F95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1AF72E"/>
  <w15:docId w15:val="{0C1906CD-E3BE-467B-8040-A7FF1596F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20"/>
    </w:rPr>
  </w:style>
  <w:style w:type="paragraph" w:styleId="Heading7">
    <w:name w:val="heading 7"/>
    <w:basedOn w:val="Normal"/>
    <w:next w:val="Normal"/>
    <w:link w:val="Heading7Char"/>
    <w:unhideWhenUsed/>
    <w:qFormat/>
    <w:rsid w:val="006F4A6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6F4A6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i/>
      <w:iCs/>
      <w:sz w:val="36"/>
      <w:u w:val="single"/>
    </w:rPr>
  </w:style>
  <w:style w:type="paragraph" w:styleId="Subtitle">
    <w:name w:val="Subtitle"/>
    <w:basedOn w:val="Normal"/>
    <w:qFormat/>
    <w:pPr>
      <w:jc w:val="center"/>
    </w:pPr>
    <w:rPr>
      <w:b/>
      <w:bCs/>
      <w:i/>
      <w:iCs/>
    </w:r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Pr>
      <w:b/>
      <w:sz w:val="20"/>
    </w:rPr>
  </w:style>
  <w:style w:type="character" w:styleId="PageNumber">
    <w:name w:val="page number"/>
    <w:basedOn w:val="DefaultParagraphFont"/>
  </w:style>
  <w:style w:type="paragraph" w:styleId="ListParagraph">
    <w:name w:val="List Paragraph"/>
    <w:basedOn w:val="Normal"/>
    <w:uiPriority w:val="34"/>
    <w:qFormat/>
    <w:rsid w:val="009B3F20"/>
    <w:pPr>
      <w:ind w:left="720"/>
      <w:contextualSpacing/>
    </w:pPr>
  </w:style>
  <w:style w:type="paragraph" w:customStyle="1" w:styleId="IPENZsubsectionheading">
    <w:name w:val="IPENZ_subsection_heading"/>
    <w:basedOn w:val="Normal"/>
    <w:rsid w:val="006F4A6E"/>
    <w:rPr>
      <w:lang w:val="en-GB"/>
    </w:rPr>
  </w:style>
  <w:style w:type="paragraph" w:styleId="BodyText3">
    <w:name w:val="Body Text 3"/>
    <w:basedOn w:val="Normal"/>
    <w:link w:val="BodyText3Char"/>
    <w:rsid w:val="006F4A6E"/>
    <w:pPr>
      <w:jc w:val="both"/>
    </w:pPr>
    <w:rPr>
      <w:rFonts w:ascii="Arial" w:hAnsi="Arial" w:cs="Arial"/>
      <w:sz w:val="28"/>
      <w:szCs w:val="24"/>
      <w:lang w:val="en-GB"/>
    </w:rPr>
  </w:style>
  <w:style w:type="character" w:customStyle="1" w:styleId="BodyText3Char">
    <w:name w:val="Body Text 3 Char"/>
    <w:basedOn w:val="DefaultParagraphFont"/>
    <w:link w:val="BodyText3"/>
    <w:rsid w:val="006F4A6E"/>
    <w:rPr>
      <w:rFonts w:ascii="Arial" w:hAnsi="Arial" w:cs="Arial"/>
      <w:sz w:val="28"/>
      <w:szCs w:val="24"/>
      <w:lang w:val="en-GB" w:eastAsia="en-US"/>
    </w:rPr>
  </w:style>
  <w:style w:type="paragraph" w:styleId="BodyTextIndent">
    <w:name w:val="Body Text Indent"/>
    <w:basedOn w:val="Normal"/>
    <w:link w:val="BodyTextIndentChar"/>
    <w:rsid w:val="006F4A6E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6F4A6E"/>
    <w:rPr>
      <w:sz w:val="24"/>
      <w:lang w:eastAsia="en-US"/>
    </w:rPr>
  </w:style>
  <w:style w:type="character" w:customStyle="1" w:styleId="Heading7Char">
    <w:name w:val="Heading 7 Char"/>
    <w:basedOn w:val="DefaultParagraphFont"/>
    <w:link w:val="Heading7"/>
    <w:rsid w:val="006F4A6E"/>
    <w:rPr>
      <w:rFonts w:asciiTheme="majorHAnsi" w:eastAsiaTheme="majorEastAsia" w:hAnsiTheme="majorHAnsi" w:cstheme="majorBidi"/>
      <w:i/>
      <w:iCs/>
      <w:color w:val="404040" w:themeColor="text1" w:themeTint="BF"/>
      <w:sz w:val="24"/>
      <w:lang w:eastAsia="en-US"/>
    </w:rPr>
  </w:style>
  <w:style w:type="character" w:customStyle="1" w:styleId="Heading9Char">
    <w:name w:val="Heading 9 Char"/>
    <w:basedOn w:val="DefaultParagraphFont"/>
    <w:link w:val="Heading9"/>
    <w:semiHidden/>
    <w:rsid w:val="006F4A6E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BodyText2">
    <w:name w:val="Body Text 2"/>
    <w:basedOn w:val="Normal"/>
    <w:link w:val="BodyText2Char"/>
    <w:rsid w:val="006F4A6E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6F4A6E"/>
    <w:rPr>
      <w:sz w:val="24"/>
      <w:lang w:eastAsia="en-US"/>
    </w:rPr>
  </w:style>
  <w:style w:type="paragraph" w:styleId="BalloonText">
    <w:name w:val="Balloon Text"/>
    <w:basedOn w:val="Normal"/>
    <w:link w:val="BalloonTextChar"/>
    <w:rsid w:val="00F85E6C"/>
    <w:rPr>
      <w:rFonts w:ascii="Arial" w:hAnsi="Arial" w:cs="Arial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85E6C"/>
    <w:rPr>
      <w:rFonts w:ascii="Arial" w:hAnsi="Arial" w:cs="Arial"/>
      <w:sz w:val="16"/>
      <w:szCs w:val="16"/>
      <w:lang w:eastAsia="en-US"/>
    </w:rPr>
  </w:style>
  <w:style w:type="character" w:customStyle="1" w:styleId="apple-converted-space">
    <w:name w:val="apple-converted-space"/>
    <w:basedOn w:val="DefaultParagraphFont"/>
    <w:rsid w:val="00C6131C"/>
  </w:style>
  <w:style w:type="character" w:styleId="PlaceholderText">
    <w:name w:val="Placeholder Text"/>
    <w:basedOn w:val="DefaultParagraphFont"/>
    <w:uiPriority w:val="99"/>
    <w:semiHidden/>
    <w:rsid w:val="00A96FE3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55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4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1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8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foundation@nzif.org.nz" TargetMode="External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ADM%20Norma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1643D0-260D-436E-853B-AA0E46FC2A82}"/>
      </w:docPartPr>
      <w:docPartBody>
        <w:p w:rsidR="00631A95" w:rsidRDefault="00631A95">
          <w:r w:rsidRPr="00D2570E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comments="0"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A95"/>
    <w:rsid w:val="00013A2A"/>
    <w:rsid w:val="003750A6"/>
    <w:rsid w:val="00556112"/>
    <w:rsid w:val="00631A95"/>
    <w:rsid w:val="007B3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31A95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3c39be3-8832-4ceb-bd2d-8b0e124c0f1e">
      <Terms xmlns="http://schemas.microsoft.com/office/infopath/2007/PartnerControls"/>
    </lcf76f155ced4ddcb4097134ff3c332f>
    <TaxCatchAll xmlns="012a3ce8-b172-4a77-bc21-a8432c4fc5f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DA189D6F6BF44388DFFFE5BBF4CFB9" ma:contentTypeVersion="12" ma:contentTypeDescription="Create a new document." ma:contentTypeScope="" ma:versionID="646b554f0f8e0bcd8b30f5f0dc7ef27f">
  <xsd:schema xmlns:xsd="http://www.w3.org/2001/XMLSchema" xmlns:xs="http://www.w3.org/2001/XMLSchema" xmlns:p="http://schemas.microsoft.com/office/2006/metadata/properties" xmlns:ns2="23c39be3-8832-4ceb-bd2d-8b0e124c0f1e" xmlns:ns3="012a3ce8-b172-4a77-bc21-a8432c4fc5f1" targetNamespace="http://schemas.microsoft.com/office/2006/metadata/properties" ma:root="true" ma:fieldsID="df40cfc1097ee4443798be91d14ff666" ns2:_="" ns3:_="">
    <xsd:import namespace="23c39be3-8832-4ceb-bd2d-8b0e124c0f1e"/>
    <xsd:import namespace="012a3ce8-b172-4a77-bc21-a8432c4fc5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c39be3-8832-4ceb-bd2d-8b0e124c0f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bb3dea4f-c893-4207-8b83-f6cf348ac8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2a3ce8-b172-4a77-bc21-a8432c4fc5f1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bd20278-48db-4967-aa43-f6ba01d7ebb3}" ma:internalName="TaxCatchAll" ma:showField="CatchAllData" ma:web="012a3ce8-b172-4a77-bc21-a8432c4fc5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A54B6C3-E173-4872-BABF-6912B7FCF0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EC2508-1932-438E-9739-626C29D3B4D6}">
  <ds:schemaRefs>
    <ds:schemaRef ds:uri="http://schemas.microsoft.com/office/2006/metadata/properties"/>
    <ds:schemaRef ds:uri="http://schemas.microsoft.com/office/infopath/2007/PartnerControls"/>
    <ds:schemaRef ds:uri="23c39be3-8832-4ceb-bd2d-8b0e124c0f1e"/>
    <ds:schemaRef ds:uri="012a3ce8-b172-4a77-bc21-a8432c4fc5f1"/>
  </ds:schemaRefs>
</ds:datastoreItem>
</file>

<file path=customXml/itemProps3.xml><?xml version="1.0" encoding="utf-8"?>
<ds:datastoreItem xmlns:ds="http://schemas.openxmlformats.org/officeDocument/2006/customXml" ds:itemID="{FA216264-5F63-4999-8DBD-A11429350B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3c39be3-8832-4ceb-bd2d-8b0e124c0f1e"/>
    <ds:schemaRef ds:uri="012a3ce8-b172-4a77-bc21-a8432c4fc5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ADM Normal</Template>
  <TotalTime>1</TotalTime>
  <Pages>2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McEWEN  ASSOCIATES  LIMITED</vt:lpstr>
    </vt:vector>
  </TitlesOfParts>
  <Company>McEwen Associates Ltd</Company>
  <LinksUpToDate>false</LinksUpToDate>
  <CharactersWithSpaces>2298</CharactersWithSpaces>
  <SharedDoc>false</SharedDoc>
  <HLinks>
    <vt:vector size="6" baseType="variant">
      <vt:variant>
        <vt:i4>7471186</vt:i4>
      </vt:variant>
      <vt:variant>
        <vt:i4>0</vt:i4>
      </vt:variant>
      <vt:variant>
        <vt:i4>0</vt:i4>
      </vt:variant>
      <vt:variant>
        <vt:i4>5</vt:i4>
      </vt:variant>
      <vt:variant>
        <vt:lpwstr>mailto:am.mcewen@xtra.co.nz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McEWEN  ASSOCIATES  LIMITED</dc:title>
  <dc:creator>Andrew McEwen</dc:creator>
  <cp:lastModifiedBy>Veronica Bennett</cp:lastModifiedBy>
  <cp:revision>3</cp:revision>
  <cp:lastPrinted>2024-05-21T05:23:00Z</cp:lastPrinted>
  <dcterms:created xsi:type="dcterms:W3CDTF">2025-02-12T22:27:00Z</dcterms:created>
  <dcterms:modified xsi:type="dcterms:W3CDTF">2025-02-12T22:28:00Z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4f99dc04a01d0c5c951af34d3597725b480affaaef2e7c013090360ef962d7d0</vt:lpwstr>
  </property>
  <property fmtid="{D5CDD505-2E9C-101B-9397-08002B2CF9AE}" pid="3" name="ContentTypeId">
    <vt:lpwstr>0x010100A2DA189D6F6BF44388DFFFE5BBF4CFB9</vt:lpwstr>
  </property>
  <property fmtid="{D5CDD505-2E9C-101B-9397-08002B2CF9AE}" pid="4" name="MediaServiceImageTags">
    <vt:lpwstr/>
  </property>
</Properties>
</file>